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X="108" w:tblpY="5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3"/>
        <w:gridCol w:w="3922"/>
        <w:gridCol w:w="3922"/>
        <w:gridCol w:w="4037"/>
      </w:tblGrid>
      <w:tr w:rsidR="00795735" w:rsidRPr="00C015D9" w14:paraId="10451E64" w14:textId="77777777" w:rsidTr="00D6721E">
        <w:trPr>
          <w:trHeight w:val="3680"/>
        </w:trPr>
        <w:tc>
          <w:tcPr>
            <w:tcW w:w="3815" w:type="dxa"/>
            <w:vMerge w:val="restart"/>
            <w:shd w:val="clear" w:color="auto" w:fill="auto"/>
          </w:tcPr>
          <w:p w14:paraId="15158CD8" w14:textId="5A21E80C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47A0D9"/>
              </w:rPr>
            </w:pPr>
            <w:r w:rsidRPr="00C015D9">
              <w:rPr>
                <w:rFonts w:ascii="Roboto" w:hAnsi="Roboto"/>
                <w:b/>
                <w:color w:val="47A0D9"/>
              </w:rPr>
              <w:t>Communication and Language</w:t>
            </w:r>
          </w:p>
          <w:p w14:paraId="61CFF83D" w14:textId="77777777" w:rsidR="00466AA1" w:rsidRDefault="00466AA1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47A0D9"/>
              </w:rPr>
            </w:pPr>
          </w:p>
          <w:p w14:paraId="553E00D8" w14:textId="69FD16C9" w:rsidR="000246E4" w:rsidRPr="00466AA1" w:rsidRDefault="007F4962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proofErr w:type="spellStart"/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Wk</w:t>
            </w:r>
            <w:proofErr w:type="spellEnd"/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</w:t>
            </w:r>
            <w:r w:rsidR="000246E4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1 – Building mouth muscles- blowing balls through the houses</w:t>
            </w:r>
          </w:p>
          <w:p w14:paraId="275F152F" w14:textId="1C61073E" w:rsidR="000246E4" w:rsidRPr="00466AA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2 –</w:t>
            </w:r>
            <w:r w:rsidR="00C36D99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Pass the pig- what would your house be made from?</w:t>
            </w:r>
          </w:p>
          <w:p w14:paraId="4C53D3C1" w14:textId="33ECC195" w:rsidR="000246E4" w:rsidRPr="00466AA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3 –</w:t>
            </w:r>
            <w:r w:rsidR="00466AA1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I spy jack and the beanstalk (pictures </w:t>
            </w:r>
            <w:r w:rsid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twinkl</w:t>
            </w:r>
            <w:r w:rsidR="00466AA1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)</w:t>
            </w:r>
            <w:r w:rsid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.</w:t>
            </w:r>
          </w:p>
          <w:p w14:paraId="2FA66FCF" w14:textId="49F1EFAE" w:rsidR="000246E4" w:rsidRPr="00466AA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4 –</w:t>
            </w:r>
            <w:r w:rsidR="00C36D99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Golden eggs- What’s that sound?</w:t>
            </w:r>
          </w:p>
          <w:p w14:paraId="63F4B9AA" w14:textId="172215A6" w:rsidR="000246E4" w:rsidRPr="00C015D9" w:rsidRDefault="000246E4" w:rsidP="000246E4">
            <w:pPr>
              <w:spacing w:before="120" w:after="0" w:line="240" w:lineRule="auto"/>
              <w:rPr>
                <w:rFonts w:ascii="Roboto" w:hAnsi="Roboto"/>
                <w:b/>
                <w:color w:val="DE235C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Week 5 </w:t>
            </w:r>
            <w:r w:rsid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– Talk about what we like about Easter and family traditions we have.</w:t>
            </w:r>
          </w:p>
        </w:tc>
        <w:tc>
          <w:tcPr>
            <w:tcW w:w="3923" w:type="dxa"/>
            <w:shd w:val="clear" w:color="auto" w:fill="auto"/>
          </w:tcPr>
          <w:p w14:paraId="4543CDE0" w14:textId="77777777" w:rsidR="00C015D9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DE235C"/>
              </w:rPr>
            </w:pPr>
            <w:r w:rsidRPr="00C015D9">
              <w:rPr>
                <w:rFonts w:ascii="Roboto" w:hAnsi="Roboto"/>
                <w:b/>
                <w:color w:val="DE235C"/>
              </w:rPr>
              <w:t>Personal, Social and</w:t>
            </w:r>
            <w:r w:rsidRPr="00C015D9">
              <w:rPr>
                <w:rFonts w:ascii="Roboto" w:hAnsi="Roboto"/>
                <w:b/>
                <w:color w:val="DE235C"/>
              </w:rPr>
              <w:br/>
              <w:t>Emotional Development</w:t>
            </w:r>
          </w:p>
          <w:p w14:paraId="30AE016B" w14:textId="1AFFCF54" w:rsidR="000246E4" w:rsidRPr="00466AA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1 – What’s the time Mr wolf?</w:t>
            </w:r>
          </w:p>
          <w:p w14:paraId="16066B0E" w14:textId="5687994D" w:rsidR="000246E4" w:rsidRPr="00466AA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2 –</w:t>
            </w:r>
            <w:r w:rsidR="007F4962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Talk about character feelings.</w:t>
            </w:r>
          </w:p>
          <w:p w14:paraId="45FDF80B" w14:textId="5A4D2AD6" w:rsidR="000246E4" w:rsidRPr="00466AA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3 –</w:t>
            </w:r>
            <w:r w:rsidR="00C36D99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Pass the bean- what would you like to find above the clouds?</w:t>
            </w:r>
          </w:p>
          <w:p w14:paraId="497CCDA2" w14:textId="24A8B7A5" w:rsidR="000246E4" w:rsidRPr="00466AA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4 –</w:t>
            </w:r>
            <w:r w:rsidR="00466AA1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Castle role play and puppets</w:t>
            </w:r>
          </w:p>
          <w:p w14:paraId="3E838886" w14:textId="4726A6C0" w:rsidR="000246E4" w:rsidRPr="00C015D9" w:rsidRDefault="000246E4" w:rsidP="000246E4">
            <w:pPr>
              <w:spacing w:before="120" w:after="0" w:line="240" w:lineRule="auto"/>
              <w:rPr>
                <w:rFonts w:ascii="Roboto" w:hAnsi="Roboto"/>
                <w:b/>
                <w:color w:val="47A0D9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Week 5 </w:t>
            </w:r>
            <w:r w:rsidR="00466AA1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–</w:t>
            </w: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</w:t>
            </w:r>
            <w:r w:rsidR="00466AA1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Sharing experiences and opinions of Easter and spring.</w:t>
            </w:r>
          </w:p>
        </w:tc>
        <w:tc>
          <w:tcPr>
            <w:tcW w:w="3924" w:type="dxa"/>
            <w:shd w:val="clear" w:color="auto" w:fill="auto"/>
          </w:tcPr>
          <w:p w14:paraId="37BEE196" w14:textId="77777777" w:rsidR="007E7FD2" w:rsidRDefault="007E7FD2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4CB4C"/>
              </w:rPr>
            </w:pPr>
            <w:r w:rsidRPr="00C015D9">
              <w:rPr>
                <w:rFonts w:ascii="Roboto" w:hAnsi="Roboto"/>
                <w:b/>
                <w:color w:val="F4CB4C"/>
              </w:rPr>
              <w:t>Physical Development</w:t>
            </w:r>
          </w:p>
          <w:p w14:paraId="16F3BEC3" w14:textId="77777777" w:rsidR="000246E4" w:rsidRPr="00466AA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1 – Playdoh pigs</w:t>
            </w:r>
          </w:p>
          <w:p w14:paraId="3BB45D54" w14:textId="0ACE4B04" w:rsidR="000246E4" w:rsidRPr="00466AA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2-</w:t>
            </w:r>
            <w:r w:rsidR="007F4962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</w:t>
            </w:r>
            <w:r w:rsidR="00C36D99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Different ways of moving to the story</w:t>
            </w:r>
          </w:p>
          <w:p w14:paraId="04338C5C" w14:textId="4FBE91B2" w:rsidR="000246E4" w:rsidRPr="00466AA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3 –</w:t>
            </w:r>
            <w:r w:rsidR="00C36D99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Threading leaves onto the beanstalk.</w:t>
            </w:r>
          </w:p>
          <w:p w14:paraId="66BEC280" w14:textId="20E9C817" w:rsidR="000246E4" w:rsidRPr="00466AA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4 –</w:t>
            </w:r>
            <w:r w:rsidR="00C36D99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Make giants feet to walk and stamp making giant leaps.</w:t>
            </w:r>
          </w:p>
          <w:p w14:paraId="57194762" w14:textId="58E4A85E" w:rsidR="000246E4" w:rsidRPr="00C015D9" w:rsidRDefault="000246E4" w:rsidP="000246E4">
            <w:pPr>
              <w:spacing w:before="120" w:after="0" w:line="240" w:lineRule="auto"/>
              <w:rPr>
                <w:rFonts w:ascii="Roboto" w:hAnsi="Roboto"/>
                <w:b/>
                <w:color w:val="F4CB4C"/>
              </w:rPr>
            </w:pPr>
            <w:r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Week 5- </w:t>
            </w:r>
            <w:r w:rsidR="00466AA1" w:rsidRP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hopping on one foot</w:t>
            </w:r>
          </w:p>
        </w:tc>
        <w:tc>
          <w:tcPr>
            <w:tcW w:w="4039" w:type="dxa"/>
            <w:vMerge w:val="restart"/>
            <w:shd w:val="clear" w:color="auto" w:fill="auto"/>
          </w:tcPr>
          <w:p w14:paraId="01E7E369" w14:textId="34C73764" w:rsidR="007E7FD2" w:rsidRDefault="007E7FD2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</w:rPr>
            </w:pPr>
            <w:r w:rsidRPr="00C015D9">
              <w:rPr>
                <w:rFonts w:ascii="Roboto" w:hAnsi="Roboto"/>
                <w:b/>
                <w:color w:val="95C238"/>
              </w:rPr>
              <w:t>Literacy</w:t>
            </w:r>
          </w:p>
          <w:p w14:paraId="59A4CD1F" w14:textId="77777777" w:rsidR="002D0DF1" w:rsidRDefault="002D0DF1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95C238"/>
              </w:rPr>
            </w:pPr>
          </w:p>
          <w:p w14:paraId="79F4DF3E" w14:textId="329D70E4" w:rsidR="000246E4" w:rsidRPr="002D0DF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1-Re-telling the story of 3 little pigs and discussing the characters</w:t>
            </w:r>
          </w:p>
          <w:p w14:paraId="17A35CF7" w14:textId="28D222B4" w:rsidR="000246E4" w:rsidRPr="002D0DF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2-</w:t>
            </w:r>
            <w:r w:rsidR="00C36D99"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Make a story map of the big bad wolf</w:t>
            </w:r>
          </w:p>
          <w:p w14:paraId="637A4085" w14:textId="01D3F73B" w:rsidR="000246E4" w:rsidRPr="002D0DF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3-</w:t>
            </w:r>
            <w:r w:rsidR="00466AA1"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Making bean letters</w:t>
            </w:r>
          </w:p>
          <w:p w14:paraId="6E07ECB5" w14:textId="3970B062" w:rsidR="000246E4" w:rsidRPr="002D0DF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4-</w:t>
            </w:r>
            <w:r w:rsidR="00466AA1"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Making name on a beanstalk</w:t>
            </w:r>
          </w:p>
          <w:p w14:paraId="3C1890B6" w14:textId="0BEF5902" w:rsidR="000246E4" w:rsidRPr="002D0DF1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Week 5- </w:t>
            </w:r>
            <w:r w:rsidR="002D0DF1"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Writing in Easter cards</w:t>
            </w:r>
          </w:p>
          <w:p w14:paraId="7FD4581C" w14:textId="0A500D3D" w:rsidR="000246E4" w:rsidRPr="00C015D9" w:rsidRDefault="000246E4" w:rsidP="000246E4">
            <w:pPr>
              <w:spacing w:before="120" w:after="0" w:line="240" w:lineRule="auto"/>
              <w:rPr>
                <w:rFonts w:ascii="Roboto" w:hAnsi="Roboto"/>
                <w:b/>
                <w:color w:val="95C238"/>
              </w:rPr>
            </w:pPr>
          </w:p>
        </w:tc>
      </w:tr>
      <w:tr w:rsidR="00795735" w:rsidRPr="00C015D9" w14:paraId="179E3C3D" w14:textId="77777777" w:rsidTr="00D6721E">
        <w:trPr>
          <w:trHeight w:val="1450"/>
        </w:trPr>
        <w:tc>
          <w:tcPr>
            <w:tcW w:w="3815" w:type="dxa"/>
            <w:vMerge/>
            <w:shd w:val="clear" w:color="auto" w:fill="auto"/>
          </w:tcPr>
          <w:p w14:paraId="46AB8B50" w14:textId="77777777" w:rsidR="007E7FD2" w:rsidRPr="00C015D9" w:rsidRDefault="007E7FD2" w:rsidP="00C015D9">
            <w:pPr>
              <w:spacing w:after="0" w:line="240" w:lineRule="auto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7847" w:type="dxa"/>
            <w:gridSpan w:val="2"/>
            <w:vMerge w:val="restart"/>
            <w:shd w:val="clear" w:color="auto" w:fill="auto"/>
            <w:vAlign w:val="center"/>
          </w:tcPr>
          <w:p w14:paraId="36422C5B" w14:textId="77777777" w:rsidR="007E7FD2" w:rsidRDefault="002374BD" w:rsidP="00C015D9">
            <w:pPr>
              <w:spacing w:after="0" w:line="240" w:lineRule="auto"/>
              <w:jc w:val="center"/>
              <w:rPr>
                <w:rFonts w:ascii="Roboto" w:hAnsi="Roboto"/>
                <w:b/>
                <w:sz w:val="56"/>
              </w:rPr>
            </w:pPr>
            <w:r w:rsidRPr="00C015D9">
              <w:rPr>
                <w:rFonts w:ascii="Roboto" w:hAnsi="Roboto"/>
                <w:b/>
                <w:sz w:val="56"/>
              </w:rPr>
              <w:t>(Insert Topic/Theme</w:t>
            </w:r>
            <w:r w:rsidR="0085338F">
              <w:rPr>
                <w:rFonts w:ascii="Roboto" w:hAnsi="Roboto"/>
                <w:b/>
                <w:sz w:val="56"/>
              </w:rPr>
              <w:t>/Book</w:t>
            </w:r>
            <w:r w:rsidRPr="00C015D9">
              <w:rPr>
                <w:rFonts w:ascii="Roboto" w:hAnsi="Roboto"/>
                <w:b/>
                <w:sz w:val="56"/>
              </w:rPr>
              <w:t>)</w:t>
            </w:r>
          </w:p>
          <w:p w14:paraId="70F2F7E0" w14:textId="77777777" w:rsidR="000246E4" w:rsidRPr="000246E4" w:rsidRDefault="000246E4" w:rsidP="007F4962">
            <w:pPr>
              <w:spacing w:after="0" w:line="240" w:lineRule="auto"/>
              <w:jc w:val="center"/>
              <w:rPr>
                <w:rFonts w:ascii="Roboto" w:hAnsi="Roboto"/>
                <w:b/>
                <w:sz w:val="24"/>
                <w:szCs w:val="24"/>
              </w:rPr>
            </w:pPr>
            <w:r w:rsidRPr="000246E4">
              <w:rPr>
                <w:rFonts w:ascii="Roboto" w:hAnsi="Roboto"/>
                <w:b/>
                <w:sz w:val="24"/>
                <w:szCs w:val="24"/>
              </w:rPr>
              <w:t>Traditional tales</w:t>
            </w:r>
          </w:p>
          <w:p w14:paraId="392B0B85" w14:textId="0148642E" w:rsidR="000246E4" w:rsidRPr="000246E4" w:rsidRDefault="000246E4" w:rsidP="007F4962">
            <w:pPr>
              <w:spacing w:after="0" w:line="240" w:lineRule="auto"/>
              <w:jc w:val="center"/>
              <w:rPr>
                <w:rFonts w:ascii="Roboto" w:hAnsi="Roboto"/>
                <w:b/>
                <w:sz w:val="24"/>
                <w:szCs w:val="24"/>
              </w:rPr>
            </w:pPr>
            <w:r w:rsidRPr="000246E4">
              <w:rPr>
                <w:rFonts w:ascii="Roboto" w:hAnsi="Roboto"/>
                <w:b/>
                <w:sz w:val="24"/>
                <w:szCs w:val="24"/>
              </w:rPr>
              <w:t>W</w:t>
            </w:r>
            <w:r>
              <w:rPr>
                <w:rFonts w:ascii="Roboto" w:hAnsi="Roboto"/>
                <w:b/>
                <w:sz w:val="24"/>
                <w:szCs w:val="24"/>
              </w:rPr>
              <w:t>ee</w:t>
            </w:r>
            <w:r w:rsidRPr="000246E4">
              <w:rPr>
                <w:rFonts w:ascii="Roboto" w:hAnsi="Roboto"/>
                <w:b/>
                <w:sz w:val="24"/>
                <w:szCs w:val="24"/>
              </w:rPr>
              <w:t>k 1</w:t>
            </w:r>
            <w:r w:rsidR="007F4962">
              <w:rPr>
                <w:rFonts w:ascii="Roboto" w:hAnsi="Roboto"/>
                <w:b/>
                <w:sz w:val="24"/>
                <w:szCs w:val="24"/>
              </w:rPr>
              <w:t xml:space="preserve"> and 2</w:t>
            </w:r>
            <w:r w:rsidRPr="000246E4">
              <w:rPr>
                <w:rFonts w:ascii="Roboto" w:hAnsi="Roboto"/>
                <w:b/>
                <w:sz w:val="24"/>
                <w:szCs w:val="24"/>
              </w:rPr>
              <w:t>- Three little pigs</w:t>
            </w:r>
          </w:p>
          <w:p w14:paraId="6A223393" w14:textId="584A9535" w:rsidR="000246E4" w:rsidRPr="000246E4" w:rsidRDefault="000246E4" w:rsidP="007F4962">
            <w:pPr>
              <w:spacing w:after="0" w:line="240" w:lineRule="auto"/>
              <w:jc w:val="center"/>
              <w:rPr>
                <w:rFonts w:ascii="Roboto" w:hAnsi="Roboto"/>
                <w:b/>
                <w:sz w:val="24"/>
                <w:szCs w:val="24"/>
              </w:rPr>
            </w:pPr>
            <w:r w:rsidRPr="000246E4">
              <w:rPr>
                <w:rFonts w:ascii="Roboto" w:hAnsi="Roboto"/>
                <w:b/>
                <w:sz w:val="24"/>
                <w:szCs w:val="24"/>
              </w:rPr>
              <w:t>W</w:t>
            </w:r>
            <w:r>
              <w:rPr>
                <w:rFonts w:ascii="Roboto" w:hAnsi="Roboto"/>
                <w:b/>
                <w:sz w:val="24"/>
                <w:szCs w:val="24"/>
              </w:rPr>
              <w:t>ee</w:t>
            </w:r>
            <w:r w:rsidRPr="000246E4">
              <w:rPr>
                <w:rFonts w:ascii="Roboto" w:hAnsi="Roboto"/>
                <w:b/>
                <w:sz w:val="24"/>
                <w:szCs w:val="24"/>
              </w:rPr>
              <w:t>k</w:t>
            </w:r>
            <w:r>
              <w:rPr>
                <w:rFonts w:ascii="Roboto" w:hAnsi="Roboto"/>
                <w:b/>
                <w:sz w:val="24"/>
                <w:szCs w:val="24"/>
              </w:rPr>
              <w:t xml:space="preserve"> </w:t>
            </w:r>
            <w:r w:rsidRPr="000246E4">
              <w:rPr>
                <w:rFonts w:ascii="Roboto" w:hAnsi="Roboto"/>
                <w:b/>
                <w:sz w:val="24"/>
                <w:szCs w:val="24"/>
              </w:rPr>
              <w:t>3</w:t>
            </w:r>
            <w:r w:rsidR="007F4962">
              <w:rPr>
                <w:rFonts w:ascii="Roboto" w:hAnsi="Roboto"/>
                <w:b/>
                <w:sz w:val="24"/>
                <w:szCs w:val="24"/>
              </w:rPr>
              <w:t xml:space="preserve"> and 4-</w:t>
            </w:r>
            <w:r w:rsidRPr="000246E4">
              <w:rPr>
                <w:rFonts w:ascii="Roboto" w:hAnsi="Roboto"/>
                <w:b/>
                <w:sz w:val="24"/>
                <w:szCs w:val="24"/>
              </w:rPr>
              <w:t xml:space="preserve"> Jack and the beanstalk</w:t>
            </w:r>
          </w:p>
          <w:p w14:paraId="3E0C639D" w14:textId="15796280" w:rsidR="000246E4" w:rsidRPr="00C015D9" w:rsidRDefault="000246E4" w:rsidP="007F4962">
            <w:pPr>
              <w:spacing w:after="0" w:line="240" w:lineRule="auto"/>
              <w:jc w:val="center"/>
              <w:rPr>
                <w:rFonts w:ascii="Roboto" w:hAnsi="Roboto"/>
                <w:b/>
                <w:sz w:val="56"/>
              </w:rPr>
            </w:pPr>
            <w:r w:rsidRPr="000246E4">
              <w:rPr>
                <w:rFonts w:ascii="Roboto" w:hAnsi="Roboto"/>
                <w:b/>
                <w:sz w:val="24"/>
                <w:szCs w:val="24"/>
              </w:rPr>
              <w:t>W</w:t>
            </w:r>
            <w:r>
              <w:rPr>
                <w:rFonts w:ascii="Roboto" w:hAnsi="Roboto"/>
                <w:b/>
                <w:sz w:val="24"/>
                <w:szCs w:val="24"/>
              </w:rPr>
              <w:t>ee</w:t>
            </w:r>
            <w:r w:rsidRPr="000246E4">
              <w:rPr>
                <w:rFonts w:ascii="Roboto" w:hAnsi="Roboto"/>
                <w:b/>
                <w:sz w:val="24"/>
                <w:szCs w:val="24"/>
              </w:rPr>
              <w:t xml:space="preserve">k 5 – Chicken </w:t>
            </w:r>
            <w:proofErr w:type="spellStart"/>
            <w:r w:rsidRPr="000246E4">
              <w:rPr>
                <w:rFonts w:ascii="Roboto" w:hAnsi="Roboto"/>
                <w:b/>
                <w:sz w:val="24"/>
                <w:szCs w:val="24"/>
              </w:rPr>
              <w:t>licken</w:t>
            </w:r>
            <w:proofErr w:type="spellEnd"/>
          </w:p>
        </w:tc>
        <w:tc>
          <w:tcPr>
            <w:tcW w:w="4039" w:type="dxa"/>
            <w:vMerge/>
            <w:shd w:val="clear" w:color="auto" w:fill="auto"/>
          </w:tcPr>
          <w:p w14:paraId="7C5658EB" w14:textId="77777777" w:rsidR="007E7FD2" w:rsidRPr="00C015D9" w:rsidRDefault="007E7FD2" w:rsidP="00C015D9">
            <w:pPr>
              <w:spacing w:after="0" w:line="240" w:lineRule="auto"/>
              <w:jc w:val="center"/>
              <w:rPr>
                <w:rFonts w:ascii="Roboto" w:hAnsi="Roboto"/>
              </w:rPr>
            </w:pPr>
          </w:p>
        </w:tc>
      </w:tr>
      <w:tr w:rsidR="00795735" w:rsidRPr="00C015D9" w14:paraId="71AB7811" w14:textId="77777777" w:rsidTr="00D6721E">
        <w:trPr>
          <w:trHeight w:val="1499"/>
        </w:trPr>
        <w:tc>
          <w:tcPr>
            <w:tcW w:w="3815" w:type="dxa"/>
            <w:vMerge w:val="restart"/>
            <w:shd w:val="clear" w:color="auto" w:fill="auto"/>
          </w:tcPr>
          <w:p w14:paraId="7BC73C54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F07D1B"/>
              </w:rPr>
            </w:pPr>
            <w:r w:rsidRPr="00C015D9">
              <w:rPr>
                <w:rFonts w:ascii="Roboto" w:hAnsi="Roboto"/>
                <w:b/>
                <w:color w:val="F07D1B"/>
              </w:rPr>
              <w:t>Mathematics</w:t>
            </w:r>
          </w:p>
          <w:p w14:paraId="320D8E30" w14:textId="33C586AA" w:rsidR="000246E4" w:rsidRPr="00C36D99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1 –</w:t>
            </w:r>
            <w:r w:rsidR="007F4962"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Roll and cover bricks</w:t>
            </w:r>
          </w:p>
          <w:p w14:paraId="6D08D674" w14:textId="45936D26" w:rsidR="000246E4" w:rsidRPr="00C36D99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Week 2- </w:t>
            </w:r>
            <w:r w:rsidR="00C36D99"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Use wooden blocks to build houses discussing more and less.</w:t>
            </w:r>
          </w:p>
          <w:p w14:paraId="195F7AD6" w14:textId="0418980B" w:rsidR="000246E4" w:rsidRPr="00C36D99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3-</w:t>
            </w:r>
            <w:r w:rsid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Make a height chart measuring </w:t>
            </w:r>
            <w:r w:rsidR="00C36D99"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each other who is the tallest?</w:t>
            </w:r>
          </w:p>
          <w:p w14:paraId="73996380" w14:textId="26A819CE" w:rsidR="000246E4" w:rsidRPr="00C36D99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4-</w:t>
            </w:r>
            <w:r w:rsidR="00C36D99"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Numbered leaves on the beanstalk. Tweezers to count the beans.</w:t>
            </w:r>
          </w:p>
          <w:p w14:paraId="40E412E5" w14:textId="0ABE61FB" w:rsidR="000246E4" w:rsidRPr="00C36D99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5-</w:t>
            </w:r>
            <w:r w:rsid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Repeating patterns to make </w:t>
            </w:r>
            <w:r w:rsid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Easter</w:t>
            </w:r>
            <w:r w:rsid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 egg</w:t>
            </w:r>
          </w:p>
          <w:p w14:paraId="2C79B638" w14:textId="639E099F" w:rsidR="000246E4" w:rsidRPr="00C015D9" w:rsidRDefault="000246E4" w:rsidP="000246E4">
            <w:pPr>
              <w:spacing w:before="120" w:after="0" w:line="240" w:lineRule="auto"/>
              <w:rPr>
                <w:rFonts w:ascii="Roboto" w:hAnsi="Roboto"/>
                <w:b/>
                <w:color w:val="009640"/>
              </w:rPr>
            </w:pPr>
          </w:p>
        </w:tc>
        <w:tc>
          <w:tcPr>
            <w:tcW w:w="7847" w:type="dxa"/>
            <w:gridSpan w:val="2"/>
            <w:vMerge/>
            <w:shd w:val="clear" w:color="auto" w:fill="auto"/>
          </w:tcPr>
          <w:p w14:paraId="545055D0" w14:textId="77777777" w:rsidR="007E7FD2" w:rsidRPr="00C015D9" w:rsidRDefault="007E7FD2" w:rsidP="00C015D9">
            <w:pPr>
              <w:spacing w:before="240" w:after="0" w:line="240" w:lineRule="auto"/>
              <w:jc w:val="center"/>
              <w:rPr>
                <w:rFonts w:ascii="Roboto" w:hAnsi="Roboto"/>
                <w:b/>
              </w:rPr>
            </w:pPr>
          </w:p>
        </w:tc>
        <w:tc>
          <w:tcPr>
            <w:tcW w:w="4039" w:type="dxa"/>
            <w:vMerge w:val="restart"/>
            <w:shd w:val="clear" w:color="auto" w:fill="auto"/>
          </w:tcPr>
          <w:p w14:paraId="4CE2DE99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9640"/>
              </w:rPr>
            </w:pPr>
            <w:r w:rsidRPr="00C015D9">
              <w:rPr>
                <w:rFonts w:ascii="Roboto" w:hAnsi="Roboto"/>
                <w:b/>
                <w:color w:val="009640"/>
              </w:rPr>
              <w:t xml:space="preserve">Characteristics of </w:t>
            </w:r>
            <w:r w:rsidRPr="00C015D9">
              <w:rPr>
                <w:rFonts w:ascii="Roboto" w:hAnsi="Roboto"/>
                <w:b/>
                <w:color w:val="009640"/>
              </w:rPr>
              <w:br/>
              <w:t>Effective Teaching</w:t>
            </w:r>
            <w:r w:rsidRPr="00C015D9">
              <w:rPr>
                <w:rFonts w:ascii="Roboto" w:hAnsi="Roboto"/>
                <w:b/>
                <w:color w:val="009640"/>
              </w:rPr>
              <w:br/>
              <w:t>and Learning</w:t>
            </w:r>
          </w:p>
          <w:p w14:paraId="77A8D123" w14:textId="46951651" w:rsidR="007F4962" w:rsidRPr="002D0DF1" w:rsidRDefault="002D0DF1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bookmarkStart w:id="0" w:name="_GoBack"/>
            <w:bookmarkEnd w:id="0"/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Finding out and exploring</w:t>
            </w:r>
          </w:p>
          <w:p w14:paraId="51053608" w14:textId="77777777" w:rsidR="002D0DF1" w:rsidRPr="002D0DF1" w:rsidRDefault="002D0DF1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Being involved and concentrating</w:t>
            </w:r>
          </w:p>
          <w:p w14:paraId="081A7435" w14:textId="77777777" w:rsidR="002D0DF1" w:rsidRPr="002D0DF1" w:rsidRDefault="002D0DF1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Keep trying</w:t>
            </w:r>
          </w:p>
          <w:p w14:paraId="4990A7B2" w14:textId="77777777" w:rsidR="002D0DF1" w:rsidRPr="002D0DF1" w:rsidRDefault="002D0DF1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Enjoying achieving what they set out to do</w:t>
            </w:r>
          </w:p>
          <w:p w14:paraId="41D7A51A" w14:textId="77777777" w:rsidR="002D0DF1" w:rsidRPr="002D0DF1" w:rsidRDefault="002D0DF1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Creative and critical thinking</w:t>
            </w:r>
          </w:p>
          <w:p w14:paraId="05D78F99" w14:textId="77777777" w:rsidR="002D0DF1" w:rsidRPr="002D0DF1" w:rsidRDefault="002D0DF1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Having their own ideas</w:t>
            </w:r>
          </w:p>
          <w:p w14:paraId="3B3B35D9" w14:textId="77777777" w:rsidR="002D0DF1" w:rsidRPr="002D0DF1" w:rsidRDefault="002D0DF1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Making links</w:t>
            </w:r>
          </w:p>
          <w:p w14:paraId="28F8F3BE" w14:textId="55310EC5" w:rsidR="002D0DF1" w:rsidRPr="00C015D9" w:rsidRDefault="002D0DF1" w:rsidP="007F4962">
            <w:pPr>
              <w:spacing w:before="120" w:after="0" w:line="240" w:lineRule="auto"/>
              <w:rPr>
                <w:rFonts w:ascii="Roboto" w:hAnsi="Roboto"/>
                <w:b/>
                <w:color w:val="F07D1B"/>
              </w:rPr>
            </w:pPr>
            <w:r w:rsidRP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Working with ideas</w:t>
            </w:r>
          </w:p>
        </w:tc>
      </w:tr>
      <w:tr w:rsidR="00795735" w:rsidRPr="00C015D9" w14:paraId="46922413" w14:textId="77777777" w:rsidTr="00D6721E">
        <w:trPr>
          <w:trHeight w:val="3199"/>
        </w:trPr>
        <w:tc>
          <w:tcPr>
            <w:tcW w:w="3815" w:type="dxa"/>
            <w:vMerge/>
            <w:shd w:val="clear" w:color="auto" w:fill="auto"/>
          </w:tcPr>
          <w:p w14:paraId="5A2A1F48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</w:rPr>
            </w:pPr>
          </w:p>
        </w:tc>
        <w:tc>
          <w:tcPr>
            <w:tcW w:w="3923" w:type="dxa"/>
            <w:shd w:val="clear" w:color="auto" w:fill="auto"/>
          </w:tcPr>
          <w:p w14:paraId="3E5C00AA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5B2A86"/>
              </w:rPr>
            </w:pPr>
            <w:r w:rsidRPr="00C015D9">
              <w:rPr>
                <w:rFonts w:ascii="Roboto" w:hAnsi="Roboto"/>
                <w:b/>
                <w:color w:val="5B2A86"/>
              </w:rPr>
              <w:t>Understanding the World</w:t>
            </w:r>
          </w:p>
          <w:p w14:paraId="70605959" w14:textId="0B1FC0B8" w:rsidR="000246E4" w:rsidRPr="00C36D99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1-</w:t>
            </w:r>
            <w:r w:rsidR="007F4962"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Will the wind blow it?</w:t>
            </w:r>
          </w:p>
          <w:p w14:paraId="5E543D05" w14:textId="39AFEECE" w:rsidR="000246E4" w:rsidRPr="00C36D99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2-</w:t>
            </w:r>
            <w:r w:rsidR="007F4962"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Look at heavy and light materials which are the strongest?</w:t>
            </w:r>
          </w:p>
          <w:p w14:paraId="1AC7527B" w14:textId="05655715" w:rsidR="000246E4" w:rsidRPr="00C36D99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3-</w:t>
            </w:r>
            <w:r w:rsidR="00C36D99"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Jelly bean experiment</w:t>
            </w:r>
          </w:p>
          <w:p w14:paraId="658F6E8F" w14:textId="58BFADBF" w:rsidR="000246E4" w:rsidRPr="00C36D99" w:rsidRDefault="000246E4" w:rsidP="000246E4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4-</w:t>
            </w:r>
            <w:r w:rsid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>Planting</w:t>
            </w:r>
          </w:p>
          <w:p w14:paraId="1CFEF7C8" w14:textId="09001F56" w:rsidR="000246E4" w:rsidRPr="00C015D9" w:rsidRDefault="000246E4" w:rsidP="000246E4">
            <w:pPr>
              <w:spacing w:before="120" w:after="0" w:line="240" w:lineRule="auto"/>
              <w:rPr>
                <w:rFonts w:ascii="Roboto" w:hAnsi="Roboto"/>
                <w:b/>
                <w:color w:val="00AE97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5-</w:t>
            </w:r>
            <w:r w:rsid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Learn about life cycle of an </w:t>
            </w:r>
            <w:r w:rsid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Easter</w:t>
            </w:r>
            <w:r w:rsid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chick and the </w:t>
            </w:r>
            <w:r w:rsid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Easter</w:t>
            </w:r>
            <w:r w:rsid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story</w:t>
            </w:r>
          </w:p>
        </w:tc>
        <w:tc>
          <w:tcPr>
            <w:tcW w:w="3924" w:type="dxa"/>
            <w:shd w:val="clear" w:color="auto" w:fill="auto"/>
          </w:tcPr>
          <w:p w14:paraId="6239A727" w14:textId="77777777" w:rsidR="007E7FD2" w:rsidRDefault="00C015D9" w:rsidP="00C015D9">
            <w:pPr>
              <w:spacing w:before="120" w:after="0" w:line="240" w:lineRule="auto"/>
              <w:jc w:val="center"/>
              <w:rPr>
                <w:rFonts w:ascii="Roboto" w:hAnsi="Roboto"/>
                <w:b/>
                <w:color w:val="00AE97"/>
              </w:rPr>
            </w:pPr>
            <w:r w:rsidRPr="00C015D9">
              <w:rPr>
                <w:rFonts w:ascii="Roboto" w:hAnsi="Roboto"/>
                <w:b/>
                <w:color w:val="00AE97"/>
              </w:rPr>
              <w:t>Expressive Arts and Design</w:t>
            </w:r>
          </w:p>
          <w:p w14:paraId="58CDA6EB" w14:textId="42FE2751" w:rsidR="007F4962" w:rsidRPr="00C36D99" w:rsidRDefault="007F4962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1 – Making houses with junk modelling</w:t>
            </w:r>
          </w:p>
          <w:p w14:paraId="12CD20C9" w14:textId="19CEF8C9" w:rsidR="007F4962" w:rsidRPr="00C36D99" w:rsidRDefault="007F4962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2- Making masks using collage materials</w:t>
            </w:r>
          </w:p>
          <w:p w14:paraId="7F3E02CC" w14:textId="119922AC" w:rsidR="007F4962" w:rsidRPr="00C36D99" w:rsidRDefault="007F4962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3-</w:t>
            </w:r>
            <w:r w:rsidR="00C36D99"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Listen to harp music how does it make you feel?</w:t>
            </w:r>
          </w:p>
          <w:p w14:paraId="1A8C2163" w14:textId="65BA3123" w:rsidR="007F4962" w:rsidRPr="00C36D99" w:rsidRDefault="007F4962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4-</w:t>
            </w:r>
            <w:r w:rsidR="00C36D99"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Can you make a giants face</w:t>
            </w:r>
          </w:p>
          <w:p w14:paraId="519E260C" w14:textId="553EF6C8" w:rsidR="007F4962" w:rsidRPr="00C36D99" w:rsidRDefault="007F4962" w:rsidP="007F4962">
            <w:pPr>
              <w:spacing w:before="120" w:after="0" w:line="240" w:lineRule="auto"/>
              <w:rPr>
                <w:rFonts w:ascii="Comic Sans MS" w:hAnsi="Comic Sans MS"/>
                <w:b/>
                <w:color w:val="auto"/>
                <w:sz w:val="20"/>
                <w:szCs w:val="20"/>
              </w:rPr>
            </w:pPr>
            <w:r w:rsidRPr="00C36D99">
              <w:rPr>
                <w:rFonts w:ascii="Comic Sans MS" w:hAnsi="Comic Sans MS"/>
                <w:b/>
                <w:color w:val="auto"/>
                <w:sz w:val="20"/>
                <w:szCs w:val="20"/>
              </w:rPr>
              <w:t>Week 5-</w:t>
            </w:r>
            <w:r w:rsid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Making </w:t>
            </w:r>
            <w:r w:rsidR="002D0DF1">
              <w:rPr>
                <w:rFonts w:ascii="Comic Sans MS" w:hAnsi="Comic Sans MS"/>
                <w:b/>
                <w:color w:val="auto"/>
                <w:sz w:val="20"/>
                <w:szCs w:val="20"/>
              </w:rPr>
              <w:t>Easter</w:t>
            </w:r>
            <w:r w:rsidR="00466AA1">
              <w:rPr>
                <w:rFonts w:ascii="Comic Sans MS" w:hAnsi="Comic Sans MS"/>
                <w:b/>
                <w:color w:val="auto"/>
                <w:sz w:val="20"/>
                <w:szCs w:val="20"/>
              </w:rPr>
              <w:t xml:space="preserve"> cards</w:t>
            </w:r>
          </w:p>
          <w:p w14:paraId="7C747956" w14:textId="7B8C54CD" w:rsidR="007F4962" w:rsidRPr="007F4962" w:rsidRDefault="007F4962" w:rsidP="007F4962">
            <w:pPr>
              <w:spacing w:before="120" w:after="0" w:line="240" w:lineRule="auto"/>
              <w:rPr>
                <w:rFonts w:ascii="Roboto" w:hAnsi="Roboto"/>
                <w:b/>
                <w:color w:val="00AE97"/>
              </w:rPr>
            </w:pPr>
          </w:p>
        </w:tc>
        <w:tc>
          <w:tcPr>
            <w:tcW w:w="4039" w:type="dxa"/>
            <w:vMerge/>
            <w:shd w:val="clear" w:color="auto" w:fill="auto"/>
          </w:tcPr>
          <w:p w14:paraId="1B5FD59A" w14:textId="77777777" w:rsidR="007E7FD2" w:rsidRPr="00C015D9" w:rsidRDefault="007E7FD2" w:rsidP="00C015D9">
            <w:pPr>
              <w:spacing w:before="240" w:after="0" w:line="240" w:lineRule="auto"/>
              <w:rPr>
                <w:rFonts w:ascii="Roboto" w:hAnsi="Roboto"/>
                <w:b/>
              </w:rPr>
            </w:pPr>
          </w:p>
        </w:tc>
      </w:tr>
    </w:tbl>
    <w:p w14:paraId="6F7ED068" w14:textId="77777777" w:rsidR="00B8626B" w:rsidRPr="00C015D9" w:rsidRDefault="00B8626B" w:rsidP="00C015D9">
      <w:pPr>
        <w:spacing w:line="240" w:lineRule="auto"/>
        <w:rPr>
          <w:rFonts w:ascii="Roboto" w:hAnsi="Roboto"/>
        </w:rPr>
      </w:pPr>
    </w:p>
    <w:sectPr w:rsidR="00B8626B" w:rsidRPr="00C015D9" w:rsidSect="00D6721E">
      <w:headerReference w:type="default" r:id="rId8"/>
      <w:pgSz w:w="16838" w:h="11906" w:orient="landscape" w:code="9"/>
      <w:pgMar w:top="567" w:right="567" w:bottom="426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627C03" w14:textId="77777777" w:rsidR="001E55A7" w:rsidRDefault="001E55A7" w:rsidP="00DD5720">
      <w:r>
        <w:separator/>
      </w:r>
    </w:p>
  </w:endnote>
  <w:endnote w:type="continuationSeparator" w:id="0">
    <w:p w14:paraId="4326DFE7" w14:textId="77777777" w:rsidR="001E55A7" w:rsidRDefault="001E55A7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22CF0D-280C-49FC-A9D9-5600AB6624FE}"/>
    <w:embedBold r:id="rId2" w:fontKey="{8E86BCEA-0C69-4FA2-84E3-342137EB94F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00000007" w:usb1="00000001" w:usb2="00000000" w:usb3="00000000" w:csb0="00000093" w:csb1="00000000"/>
    <w:embedRegular r:id="rId3" w:fontKey="{0C827DF0-C88A-4FC4-9181-9ED9746618D4}"/>
    <w:embedBold r:id="rId4" w:fontKey="{7B4D1849-502E-4390-97BF-27A69C1B9AB1}"/>
    <w:embedItalic r:id="rId5" w:fontKey="{1B28DB44-7534-4EFA-8CB2-2035BC8B8C3C}"/>
  </w:font>
  <w:font w:name="Sassoon Infant Rg"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BPreplay"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Twinkl Sb">
    <w:altName w:val="Arial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  <w:font w:name="Tuffy">
    <w:panose1 w:val="00000000000000000000"/>
    <w:charset w:val="00"/>
    <w:family w:val="swiss"/>
    <w:notTrueType/>
    <w:pitch w:val="variable"/>
    <w:sig w:usb0="E00002FF" w:usb1="520020FB" w:usb2="00000000" w:usb3="00000000" w:csb0="0000019F" w:csb1="00000000"/>
  </w:font>
  <w:font w:name="Roboto">
    <w:charset w:val="00"/>
    <w:family w:val="auto"/>
    <w:pitch w:val="variable"/>
    <w:sig w:usb0="E00002FF" w:usb1="5000205B" w:usb2="00000020" w:usb3="00000000" w:csb0="0000019F" w:csb1="00000000"/>
    <w:embedRegular r:id="rId6" w:fontKey="{C02697D4-94A1-4C84-B62B-0EEB5FD71091}"/>
    <w:embedBold r:id="rId7" w:fontKey="{2BCB4FC6-3AF9-4EA8-9C28-9BFAA2822190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Bold r:id="rId8" w:fontKey="{0F8FCA22-74D1-44AC-B717-1F5EE26979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904CA443-4F3B-40D5-A4BB-300454DB176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2C9838" w14:textId="77777777" w:rsidR="001E55A7" w:rsidRDefault="001E55A7" w:rsidP="00DD5720">
      <w:r>
        <w:separator/>
      </w:r>
    </w:p>
  </w:footnote>
  <w:footnote w:type="continuationSeparator" w:id="0">
    <w:p w14:paraId="51FBA91A" w14:textId="77777777" w:rsidR="001E55A7" w:rsidRDefault="001E55A7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B0EB0" w14:textId="3DDDAD00" w:rsidR="00D6721E" w:rsidRDefault="0085338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12A6B842" wp14:editId="13945DC3">
          <wp:simplePos x="0" y="0"/>
          <wp:positionH relativeFrom="column">
            <wp:posOffset>-360045</wp:posOffset>
          </wp:positionH>
          <wp:positionV relativeFrom="paragraph">
            <wp:posOffset>0</wp:posOffset>
          </wp:positionV>
          <wp:extent cx="10668000" cy="75438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0" cy="7543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FD2"/>
    <w:rsid w:val="000246E4"/>
    <w:rsid w:val="00025835"/>
    <w:rsid w:val="0003405A"/>
    <w:rsid w:val="00067C79"/>
    <w:rsid w:val="000F227B"/>
    <w:rsid w:val="000F793E"/>
    <w:rsid w:val="00173124"/>
    <w:rsid w:val="00190479"/>
    <w:rsid w:val="001A77E0"/>
    <w:rsid w:val="001B7D7D"/>
    <w:rsid w:val="001E55A7"/>
    <w:rsid w:val="002374BD"/>
    <w:rsid w:val="00254D95"/>
    <w:rsid w:val="00283D04"/>
    <w:rsid w:val="002B43D5"/>
    <w:rsid w:val="002D0DF1"/>
    <w:rsid w:val="003118CF"/>
    <w:rsid w:val="00326698"/>
    <w:rsid w:val="00334652"/>
    <w:rsid w:val="00344899"/>
    <w:rsid w:val="00390382"/>
    <w:rsid w:val="003A6A65"/>
    <w:rsid w:val="003C0267"/>
    <w:rsid w:val="003D26A6"/>
    <w:rsid w:val="00411653"/>
    <w:rsid w:val="00412284"/>
    <w:rsid w:val="00466AA1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6258A"/>
    <w:rsid w:val="006C69AF"/>
    <w:rsid w:val="006D108B"/>
    <w:rsid w:val="006E0285"/>
    <w:rsid w:val="007215F9"/>
    <w:rsid w:val="00722B47"/>
    <w:rsid w:val="00763739"/>
    <w:rsid w:val="00777B8F"/>
    <w:rsid w:val="00795735"/>
    <w:rsid w:val="007E7FD2"/>
    <w:rsid w:val="007F4962"/>
    <w:rsid w:val="0085338F"/>
    <w:rsid w:val="00872C5C"/>
    <w:rsid w:val="00874EB6"/>
    <w:rsid w:val="00886FE1"/>
    <w:rsid w:val="008C138D"/>
    <w:rsid w:val="008C227E"/>
    <w:rsid w:val="0098564A"/>
    <w:rsid w:val="0099473A"/>
    <w:rsid w:val="009C47B0"/>
    <w:rsid w:val="009D6608"/>
    <w:rsid w:val="009E4127"/>
    <w:rsid w:val="009F5EEC"/>
    <w:rsid w:val="00A00327"/>
    <w:rsid w:val="00A431AD"/>
    <w:rsid w:val="00A61E8B"/>
    <w:rsid w:val="00A72ECB"/>
    <w:rsid w:val="00AC3604"/>
    <w:rsid w:val="00B8626B"/>
    <w:rsid w:val="00BC78D2"/>
    <w:rsid w:val="00C015D9"/>
    <w:rsid w:val="00C36D99"/>
    <w:rsid w:val="00CA3011"/>
    <w:rsid w:val="00CC0F47"/>
    <w:rsid w:val="00CD3853"/>
    <w:rsid w:val="00CE75AA"/>
    <w:rsid w:val="00CF513F"/>
    <w:rsid w:val="00D6721E"/>
    <w:rsid w:val="00D90104"/>
    <w:rsid w:val="00DC190B"/>
    <w:rsid w:val="00DD5720"/>
    <w:rsid w:val="00E1404D"/>
    <w:rsid w:val="00E1443E"/>
    <w:rsid w:val="00E376AA"/>
    <w:rsid w:val="00E62A7F"/>
    <w:rsid w:val="00EB6D1C"/>
    <w:rsid w:val="00ED71A2"/>
    <w:rsid w:val="00EE3823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22EC2"/>
  <w15:chartTrackingRefBased/>
  <w15:docId w15:val="{05DB30A3-6648-4BAD-BE82-AA4FA7CF57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="Times New Roman" w:cs="Times New Roman"/>
      <w:color w:val="BE1C6D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="Times New Roman" w:cs="Times New Roman"/>
      <w:color w:val="7E1248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="Times New Roman" w:cs="Times New Roman"/>
      <w:i/>
      <w:iCs/>
      <w:color w:val="7E1248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="Times New Roman" w:cs="Times New Roman"/>
      <w:color w:val="3E3E3E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="Times New Roman" w:cs="Times New Roman"/>
      <w:i/>
      <w:iCs/>
      <w:color w:val="3E3E3E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link w:val="Heading5"/>
    <w:uiPriority w:val="9"/>
    <w:rsid w:val="00874EB6"/>
    <w:rPr>
      <w:rFonts w:ascii="Tuffy" w:eastAsia="Times New Roman" w:hAnsi="Tuffy" w:cs="Times New Roman"/>
      <w:color w:val="BE1C6D"/>
      <w:sz w:val="22"/>
      <w:szCs w:val="22"/>
      <w:lang w:eastAsia="en-US"/>
    </w:rPr>
  </w:style>
  <w:style w:type="character" w:customStyle="1" w:styleId="Heading6Char">
    <w:name w:val="Heading 6 Char"/>
    <w:link w:val="Heading6"/>
    <w:uiPriority w:val="9"/>
    <w:rsid w:val="00874EB6"/>
    <w:rPr>
      <w:rFonts w:ascii="Tuffy" w:eastAsia="Times New Roman" w:hAnsi="Tuffy" w:cs="Times New Roman"/>
      <w:color w:val="7E1248"/>
      <w:sz w:val="22"/>
      <w:szCs w:val="22"/>
      <w:lang w:eastAsia="en-US"/>
    </w:rPr>
  </w:style>
  <w:style w:type="character" w:customStyle="1" w:styleId="Heading7Char">
    <w:name w:val="Heading 7 Char"/>
    <w:link w:val="Heading7"/>
    <w:uiPriority w:val="9"/>
    <w:rsid w:val="00874EB6"/>
    <w:rPr>
      <w:rFonts w:ascii="Tuffy" w:eastAsia="Times New Roman" w:hAnsi="Tuffy" w:cs="Times New Roman"/>
      <w:i/>
      <w:iCs/>
      <w:color w:val="7E1248"/>
      <w:sz w:val="22"/>
      <w:szCs w:val="22"/>
      <w:lang w:eastAsia="en-US"/>
    </w:rPr>
  </w:style>
  <w:style w:type="character" w:customStyle="1" w:styleId="Heading8Char">
    <w:name w:val="Heading 8 Char"/>
    <w:link w:val="Heading8"/>
    <w:uiPriority w:val="9"/>
    <w:rsid w:val="00874EB6"/>
    <w:rPr>
      <w:rFonts w:ascii="Tuffy" w:eastAsia="Times New Roman" w:hAnsi="Tuffy" w:cs="Times New Roman"/>
      <w:color w:val="3E3E3E"/>
      <w:sz w:val="21"/>
      <w:szCs w:val="21"/>
      <w:lang w:eastAsia="en-US"/>
    </w:rPr>
  </w:style>
  <w:style w:type="character" w:customStyle="1" w:styleId="Heading9Char">
    <w:name w:val="Heading 9 Char"/>
    <w:link w:val="Heading9"/>
    <w:uiPriority w:val="9"/>
    <w:rsid w:val="00874EB6"/>
    <w:rPr>
      <w:rFonts w:ascii="Tuffy" w:eastAsia="Times New Roman" w:hAnsi="Tuffy" w:cs="Times New Roman"/>
      <w:i/>
      <w:iCs/>
      <w:color w:val="3E3E3E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table" w:styleId="TableGrid">
    <w:name w:val="Table Grid"/>
    <w:basedOn w:val="TableNormal"/>
    <w:uiPriority w:val="99"/>
    <w:rsid w:val="007E7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%23%23Working\%23Artwork%20Files\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95B09E-8D2A-438D-B8B8-815F6042B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</Template>
  <TotalTime>1</TotalTime>
  <Pages>1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Drabble</dc:creator>
  <cp:keywords/>
  <dc:description/>
  <cp:lastModifiedBy>K Uppal WLS</cp:lastModifiedBy>
  <cp:revision>2</cp:revision>
  <cp:lastPrinted>2014-02-20T09:55:00Z</cp:lastPrinted>
  <dcterms:created xsi:type="dcterms:W3CDTF">2024-02-21T08:49:00Z</dcterms:created>
  <dcterms:modified xsi:type="dcterms:W3CDTF">2024-02-21T08:49:00Z</dcterms:modified>
</cp:coreProperties>
</file>